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79035" w14:textId="1971B7F6" w:rsidR="000A2120" w:rsidRDefault="00901927" w:rsidP="00A870BD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E6C452D" wp14:editId="2CF4CDEC">
            <wp:simplePos x="0" y="0"/>
            <wp:positionH relativeFrom="column">
              <wp:posOffset>4138641</wp:posOffset>
            </wp:positionH>
            <wp:positionV relativeFrom="paragraph">
              <wp:posOffset>-370494</wp:posOffset>
            </wp:positionV>
            <wp:extent cx="1726565" cy="2755265"/>
            <wp:effectExtent l="0" t="0" r="63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120" w:rsidRPr="00123F0B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49C2651" wp14:editId="114EBAFB">
            <wp:simplePos x="0" y="0"/>
            <wp:positionH relativeFrom="margin">
              <wp:posOffset>781454</wp:posOffset>
            </wp:positionH>
            <wp:positionV relativeFrom="paragraph">
              <wp:posOffset>-592802</wp:posOffset>
            </wp:positionV>
            <wp:extent cx="3716658" cy="1369503"/>
            <wp:effectExtent l="0" t="0" r="444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an 20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58" cy="1369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4D09E" w14:textId="2174A837" w:rsidR="000A2120" w:rsidRDefault="000A2120" w:rsidP="00A870BD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0BABC7D" w14:textId="2F4FC3E2" w:rsidR="000A2120" w:rsidRDefault="000A2120" w:rsidP="00A870BD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81D112D" w14:textId="1E8E3968" w:rsidR="000A2120" w:rsidRDefault="000A2120" w:rsidP="00A870BD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5614E16" w14:textId="15852F75" w:rsidR="009B62D5" w:rsidRPr="00123F0B" w:rsidRDefault="00A870BD" w:rsidP="00A870BD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123F0B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KICKSTART OPERA: </w:t>
      </w:r>
    </w:p>
    <w:p w14:paraId="53FE2192" w14:textId="7A8EADB3" w:rsidR="002F3DF4" w:rsidRPr="00123F0B" w:rsidRDefault="000A2120" w:rsidP="00A870BD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PAPAGENO’S</w:t>
      </w:r>
      <w:proofErr w:type="spellEnd"/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ADVENTURE</w:t>
      </w:r>
    </w:p>
    <w:p w14:paraId="60FD7F6D" w14:textId="3FE71B7D" w:rsidR="00A870BD" w:rsidRPr="00123F0B" w:rsidRDefault="00281455" w:rsidP="00A870BD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123F0B">
        <w:rPr>
          <w:rFonts w:ascii="Arial" w:hAnsi="Arial" w:cs="Arial"/>
          <w:b/>
          <w:bCs/>
          <w:color w:val="000000" w:themeColor="text1"/>
          <w:sz w:val="28"/>
          <w:szCs w:val="28"/>
        </w:rPr>
        <w:t>BOOKING</w:t>
      </w:r>
      <w:r w:rsidR="00A870BD" w:rsidRPr="00123F0B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FORM</w:t>
      </w:r>
    </w:p>
    <w:p w14:paraId="780E65D7" w14:textId="78095794" w:rsidR="00A870BD" w:rsidRDefault="00A870BD" w:rsidP="00A870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E5B141" w14:textId="59E0611A" w:rsidR="00A619FA" w:rsidRDefault="00A619FA" w:rsidP="00A619FA">
      <w:pPr>
        <w:spacing w:after="240" w:line="273" w:lineRule="atLeast"/>
        <w:contextualSpacing/>
        <w:textAlignment w:val="baseline"/>
        <w:rPr>
          <w:rFonts w:ascii="Arial" w:eastAsia="Times New Roman" w:hAnsi="Arial" w:cs="Arial"/>
          <w:lang w:eastAsia="en-GB"/>
        </w:rPr>
      </w:pPr>
      <w:r w:rsidRPr="00D02C9F">
        <w:rPr>
          <w:rFonts w:ascii="Arial" w:eastAsia="Times New Roman" w:hAnsi="Arial" w:cs="Arial"/>
          <w:lang w:eastAsia="en-GB"/>
        </w:rPr>
        <w:t xml:space="preserve">Before completing the </w:t>
      </w:r>
      <w:r w:rsidR="00281455">
        <w:rPr>
          <w:rFonts w:ascii="Arial" w:eastAsia="Times New Roman" w:hAnsi="Arial" w:cs="Arial"/>
          <w:lang w:eastAsia="en-GB"/>
        </w:rPr>
        <w:t>booking</w:t>
      </w:r>
      <w:r w:rsidRPr="00D02C9F">
        <w:rPr>
          <w:rFonts w:ascii="Arial" w:eastAsia="Times New Roman" w:hAnsi="Arial" w:cs="Arial"/>
          <w:lang w:eastAsia="en-GB"/>
        </w:rPr>
        <w:t xml:space="preserve"> form, please check that you are available for the course dates detailed below. If there are any dates th</w:t>
      </w:r>
      <w:r w:rsidR="00123F0B">
        <w:rPr>
          <w:rFonts w:ascii="Arial" w:eastAsia="Times New Roman" w:hAnsi="Arial" w:cs="Arial"/>
          <w:lang w:eastAsia="en-GB"/>
        </w:rPr>
        <w:t>e participant</w:t>
      </w:r>
      <w:r w:rsidRPr="00D02C9F">
        <w:rPr>
          <w:rFonts w:ascii="Arial" w:eastAsia="Times New Roman" w:hAnsi="Arial" w:cs="Arial"/>
          <w:lang w:eastAsia="en-GB"/>
        </w:rPr>
        <w:t xml:space="preserve"> cannot attend, please make us aware of this when you submit your application. </w:t>
      </w:r>
    </w:p>
    <w:p w14:paraId="73CDF3A9" w14:textId="42E29771" w:rsidR="00A619FA" w:rsidRDefault="00A619FA" w:rsidP="00A619FA">
      <w:pPr>
        <w:spacing w:after="240" w:line="273" w:lineRule="atLeast"/>
        <w:contextualSpacing/>
        <w:textAlignment w:val="baseline"/>
        <w:rPr>
          <w:rFonts w:ascii="Arial" w:eastAsia="Times New Roman" w:hAnsi="Arial" w:cs="Arial"/>
          <w:lang w:eastAsia="en-GB"/>
        </w:rPr>
      </w:pPr>
    </w:p>
    <w:p w14:paraId="2B92D7CE" w14:textId="230D4AD2" w:rsidR="00A619FA" w:rsidRDefault="00A619FA" w:rsidP="00A619FA">
      <w:pPr>
        <w:spacing w:after="240" w:line="273" w:lineRule="atLeast"/>
        <w:contextualSpacing/>
        <w:textAlignment w:val="baseline"/>
        <w:rPr>
          <w:rFonts w:ascii="Arial" w:eastAsia="Times New Roman" w:hAnsi="Arial" w:cs="Arial"/>
          <w:lang w:eastAsia="en-GB"/>
        </w:rPr>
      </w:pPr>
      <w:r w:rsidRPr="00D02C9F">
        <w:rPr>
          <w:rFonts w:ascii="Arial" w:eastAsia="Times New Roman" w:hAnsi="Arial" w:cs="Arial"/>
          <w:lang w:eastAsia="en-GB"/>
        </w:rPr>
        <w:t xml:space="preserve">Please ensure that you clearly state your telephone number and email address, as we will use this information to contact you </w:t>
      </w:r>
      <w:r>
        <w:rPr>
          <w:rFonts w:ascii="Arial" w:eastAsia="Times New Roman" w:hAnsi="Arial" w:cs="Arial"/>
          <w:lang w:eastAsia="en-GB"/>
        </w:rPr>
        <w:t xml:space="preserve">further about the </w:t>
      </w:r>
      <w:proofErr w:type="spellStart"/>
      <w:r w:rsidR="001633E6">
        <w:rPr>
          <w:rFonts w:ascii="Arial" w:eastAsia="Times New Roman" w:hAnsi="Arial" w:cs="Arial"/>
          <w:lang w:eastAsia="en-GB"/>
        </w:rPr>
        <w:t>Papageno’s</w:t>
      </w:r>
      <w:proofErr w:type="spellEnd"/>
      <w:r w:rsidR="001633E6">
        <w:rPr>
          <w:rFonts w:ascii="Arial" w:eastAsia="Times New Roman" w:hAnsi="Arial" w:cs="Arial"/>
          <w:lang w:eastAsia="en-GB"/>
        </w:rPr>
        <w:t xml:space="preserve"> Adventure project.</w:t>
      </w:r>
    </w:p>
    <w:p w14:paraId="7EEB6AB0" w14:textId="21C67E26" w:rsidR="00A619FA" w:rsidRDefault="00A619FA" w:rsidP="00A619FA">
      <w:pPr>
        <w:spacing w:after="240" w:line="273" w:lineRule="atLeast"/>
        <w:contextualSpacing/>
        <w:textAlignment w:val="baseline"/>
        <w:rPr>
          <w:rFonts w:ascii="Arial" w:eastAsia="Times New Roman" w:hAnsi="Arial" w:cs="Arial"/>
          <w:lang w:eastAsia="en-GB"/>
        </w:rPr>
      </w:pPr>
    </w:p>
    <w:p w14:paraId="002D1F4D" w14:textId="24F4117D" w:rsidR="00A619FA" w:rsidRDefault="00A619FA" w:rsidP="00A619FA">
      <w:pPr>
        <w:spacing w:after="240" w:line="273" w:lineRule="atLeast"/>
        <w:contextualSpacing/>
        <w:textAlignment w:val="baseline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Dates: </w:t>
      </w:r>
      <w:r w:rsidR="001633E6">
        <w:rPr>
          <w:rFonts w:ascii="Arial" w:eastAsia="Times New Roman" w:hAnsi="Arial" w:cs="Arial"/>
          <w:lang w:eastAsia="en-GB"/>
        </w:rPr>
        <w:t>03/04/23-</w:t>
      </w:r>
      <w:r w:rsidR="00BC6FCE">
        <w:rPr>
          <w:rFonts w:ascii="Arial" w:eastAsia="Times New Roman" w:hAnsi="Arial" w:cs="Arial"/>
          <w:lang w:eastAsia="en-GB"/>
        </w:rPr>
        <w:t>07/04/23</w:t>
      </w:r>
    </w:p>
    <w:p w14:paraId="0B01566D" w14:textId="5736273F" w:rsidR="00A619FA" w:rsidRDefault="00A619FA" w:rsidP="00A619FA">
      <w:pPr>
        <w:spacing w:after="240" w:line="273" w:lineRule="atLeast"/>
        <w:contextualSpacing/>
        <w:textAlignment w:val="baseline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Fee: £</w:t>
      </w:r>
      <w:r w:rsidR="00BC6FCE">
        <w:rPr>
          <w:rFonts w:ascii="Arial" w:eastAsia="Times New Roman" w:hAnsi="Arial" w:cs="Arial"/>
          <w:lang w:eastAsia="en-GB"/>
        </w:rPr>
        <w:t>85</w:t>
      </w:r>
      <w:r>
        <w:rPr>
          <w:rFonts w:ascii="Arial" w:eastAsia="Times New Roman" w:hAnsi="Arial" w:cs="Arial"/>
          <w:lang w:eastAsia="en-GB"/>
        </w:rPr>
        <w:t>.00</w:t>
      </w:r>
    </w:p>
    <w:p w14:paraId="25B01796" w14:textId="4F6A8849" w:rsidR="00281455" w:rsidRDefault="00A619FA" w:rsidP="00A619FA">
      <w:pPr>
        <w:spacing w:after="240" w:line="273" w:lineRule="atLeast"/>
        <w:contextualSpacing/>
        <w:textAlignment w:val="baseline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Deposit: £2</w:t>
      </w:r>
      <w:r w:rsidR="00BC6FCE">
        <w:rPr>
          <w:rFonts w:ascii="Arial" w:eastAsia="Times New Roman" w:hAnsi="Arial" w:cs="Arial"/>
          <w:lang w:eastAsia="en-GB"/>
        </w:rPr>
        <w:t>5</w:t>
      </w:r>
      <w:r>
        <w:rPr>
          <w:rFonts w:ascii="Arial" w:eastAsia="Times New Roman" w:hAnsi="Arial" w:cs="Arial"/>
          <w:lang w:eastAsia="en-GB"/>
        </w:rPr>
        <w:t>.00</w:t>
      </w:r>
      <w:r w:rsidRPr="00D02C9F">
        <w:rPr>
          <w:rFonts w:ascii="Arial" w:eastAsia="Times New Roman" w:hAnsi="Arial" w:cs="Arial"/>
          <w:lang w:eastAsia="en-GB"/>
        </w:rPr>
        <w:t xml:space="preserve"> </w:t>
      </w:r>
    </w:p>
    <w:p w14:paraId="7340089B" w14:textId="77777777" w:rsidR="00281455" w:rsidRDefault="00281455" w:rsidP="00A619FA">
      <w:pPr>
        <w:spacing w:after="240" w:line="273" w:lineRule="atLeast"/>
        <w:contextualSpacing/>
        <w:textAlignment w:val="baseline"/>
        <w:rPr>
          <w:rFonts w:ascii="Arial" w:eastAsia="Times New Roman" w:hAnsi="Arial" w:cs="Arial"/>
          <w:i/>
          <w:iCs/>
          <w:lang w:eastAsia="en-GB"/>
        </w:rPr>
      </w:pPr>
    </w:p>
    <w:p w14:paraId="603B4F6F" w14:textId="4AC9F2E5" w:rsidR="00A619FA" w:rsidRDefault="00A619FA" w:rsidP="00A619FA">
      <w:pPr>
        <w:spacing w:after="240" w:line="273" w:lineRule="atLeast"/>
        <w:contextualSpacing/>
        <w:textAlignment w:val="baseline"/>
        <w:rPr>
          <w:rFonts w:ascii="Arial" w:eastAsia="Times New Roman" w:hAnsi="Arial" w:cs="Arial"/>
          <w:i/>
          <w:iCs/>
          <w:lang w:eastAsia="en-GB"/>
        </w:rPr>
      </w:pPr>
      <w:r w:rsidRPr="00281455">
        <w:rPr>
          <w:rFonts w:ascii="Arial" w:eastAsia="Times New Roman" w:hAnsi="Arial" w:cs="Arial"/>
          <w:i/>
          <w:iCs/>
          <w:lang w:eastAsia="en-GB"/>
        </w:rPr>
        <w:t>(Please not</w:t>
      </w:r>
      <w:r w:rsidR="00281455" w:rsidRPr="00281455">
        <w:rPr>
          <w:rFonts w:ascii="Arial" w:eastAsia="Times New Roman" w:hAnsi="Arial" w:cs="Arial"/>
          <w:i/>
          <w:iCs/>
          <w:lang w:eastAsia="en-GB"/>
        </w:rPr>
        <w:t>e that Kickstart Opera is not able to secure a place for the participant without a deposit</w:t>
      </w:r>
      <w:r w:rsidR="00281455">
        <w:rPr>
          <w:rFonts w:ascii="Arial" w:eastAsia="Times New Roman" w:hAnsi="Arial" w:cs="Arial"/>
          <w:i/>
          <w:iCs/>
          <w:lang w:eastAsia="en-GB"/>
        </w:rPr>
        <w:t xml:space="preserve"> payment</w:t>
      </w:r>
      <w:r w:rsidR="00281455" w:rsidRPr="00281455">
        <w:rPr>
          <w:rFonts w:ascii="Arial" w:eastAsia="Times New Roman" w:hAnsi="Arial" w:cs="Arial"/>
          <w:i/>
          <w:iCs/>
          <w:lang w:eastAsia="en-GB"/>
        </w:rPr>
        <w:t>).</w:t>
      </w:r>
    </w:p>
    <w:p w14:paraId="407816D4" w14:textId="1CC8CEFD" w:rsidR="00281455" w:rsidRPr="00A619FA" w:rsidRDefault="00281455" w:rsidP="00A619FA">
      <w:pPr>
        <w:spacing w:after="240" w:line="273" w:lineRule="atLeast"/>
        <w:contextualSpacing/>
        <w:textAlignment w:val="baseline"/>
        <w:rPr>
          <w:rFonts w:ascii="Arial" w:eastAsia="Times New Roman" w:hAnsi="Arial" w:cs="Arial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9"/>
        <w:gridCol w:w="4507"/>
      </w:tblGrid>
      <w:tr w:rsidR="00A619FA" w:rsidRPr="00D02C9F" w14:paraId="1319C47C" w14:textId="77777777" w:rsidTr="00AD6D8D">
        <w:tc>
          <w:tcPr>
            <w:tcW w:w="9016" w:type="dxa"/>
            <w:gridSpan w:val="2"/>
          </w:tcPr>
          <w:p w14:paraId="31833F22" w14:textId="49EC42BF" w:rsidR="00A619FA" w:rsidRDefault="00A619FA" w:rsidP="004A298E">
            <w:pPr>
              <w:spacing w:line="240" w:lineRule="atLeast"/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 Information</w:t>
            </w:r>
          </w:p>
        </w:tc>
      </w:tr>
      <w:tr w:rsidR="00A619FA" w:rsidRPr="00D02C9F" w14:paraId="449E2D9B" w14:textId="77777777" w:rsidTr="00A619FA">
        <w:tc>
          <w:tcPr>
            <w:tcW w:w="4509" w:type="dxa"/>
          </w:tcPr>
          <w:p w14:paraId="66FE2FF2" w14:textId="76BF04F9" w:rsidR="00A619FA" w:rsidRPr="00D02C9F" w:rsidRDefault="00A619FA" w:rsidP="004A298E">
            <w:pPr>
              <w:spacing w:line="240" w:lineRule="atLeast"/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Full </w:t>
            </w:r>
            <w:r w:rsidRPr="00D02C9F">
              <w:rPr>
                <w:rFonts w:ascii="Arial" w:hAnsi="Arial" w:cs="Arial"/>
                <w:b/>
              </w:rPr>
              <w:t>Name</w:t>
            </w:r>
            <w:r>
              <w:rPr>
                <w:rFonts w:ascii="Arial" w:hAnsi="Arial" w:cs="Arial"/>
                <w:b/>
              </w:rPr>
              <w:t>:</w:t>
            </w:r>
          </w:p>
          <w:p w14:paraId="40823805" w14:textId="77777777" w:rsidR="00A619FA" w:rsidRPr="00D02C9F" w:rsidRDefault="00A619FA" w:rsidP="004A298E">
            <w:pPr>
              <w:spacing w:line="240" w:lineRule="atLeast"/>
              <w:textAlignment w:val="baseline"/>
              <w:rPr>
                <w:rFonts w:ascii="Arial" w:eastAsia="Times New Roman" w:hAnsi="Arial" w:cs="Arial"/>
                <w:lang w:eastAsia="en-GB"/>
              </w:rPr>
            </w:pPr>
          </w:p>
          <w:p w14:paraId="5EAC013D" w14:textId="77777777" w:rsidR="00A619FA" w:rsidRPr="00D02C9F" w:rsidRDefault="00A619FA" w:rsidP="004A298E">
            <w:pPr>
              <w:spacing w:line="240" w:lineRule="atLeast"/>
              <w:textAlignment w:val="baseline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4507" w:type="dxa"/>
          </w:tcPr>
          <w:p w14:paraId="07B870CF" w14:textId="758279D4" w:rsidR="00A619FA" w:rsidRDefault="00A619FA" w:rsidP="004A298E">
            <w:pPr>
              <w:spacing w:line="240" w:lineRule="atLeast"/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of b</w:t>
            </w:r>
            <w:r w:rsidRPr="00D02C9F">
              <w:rPr>
                <w:rFonts w:ascii="Arial" w:hAnsi="Arial" w:cs="Arial"/>
                <w:b/>
              </w:rPr>
              <w:t>irth</w:t>
            </w:r>
            <w:r>
              <w:rPr>
                <w:rFonts w:ascii="Arial" w:hAnsi="Arial" w:cs="Arial"/>
                <w:b/>
              </w:rPr>
              <w:t>:</w:t>
            </w:r>
          </w:p>
          <w:p w14:paraId="49CC5B0A" w14:textId="77777777" w:rsidR="00A619FA" w:rsidRDefault="00A619FA" w:rsidP="004A298E">
            <w:pPr>
              <w:spacing w:line="240" w:lineRule="atLeast"/>
              <w:textAlignment w:val="baseline"/>
              <w:rPr>
                <w:rFonts w:ascii="Arial" w:hAnsi="Arial" w:cs="Arial"/>
                <w:b/>
              </w:rPr>
            </w:pPr>
          </w:p>
          <w:p w14:paraId="3FCD5E0F" w14:textId="50203DB0" w:rsidR="00A619FA" w:rsidRPr="00A50CB8" w:rsidRDefault="00A619FA" w:rsidP="004A298E">
            <w:pPr>
              <w:spacing w:line="240" w:lineRule="atLeast"/>
              <w:textAlignment w:val="baseline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A619FA" w:rsidRPr="00D02C9F" w14:paraId="5C1E7289" w14:textId="77777777" w:rsidTr="002D1683">
        <w:tc>
          <w:tcPr>
            <w:tcW w:w="9016" w:type="dxa"/>
            <w:gridSpan w:val="2"/>
          </w:tcPr>
          <w:p w14:paraId="59DF070D" w14:textId="4B35E588" w:rsidR="00A619FA" w:rsidRDefault="00A619FA" w:rsidP="004A298E">
            <w:pPr>
              <w:spacing w:line="240" w:lineRule="atLeast"/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Parent/Guardian Information</w:t>
            </w:r>
          </w:p>
        </w:tc>
      </w:tr>
      <w:tr w:rsidR="00A619FA" w:rsidRPr="00D02C9F" w14:paraId="73118444" w14:textId="77777777" w:rsidTr="00A619FA">
        <w:trPr>
          <w:trHeight w:val="832"/>
        </w:trPr>
        <w:tc>
          <w:tcPr>
            <w:tcW w:w="9016" w:type="dxa"/>
            <w:gridSpan w:val="2"/>
          </w:tcPr>
          <w:p w14:paraId="0871AC0E" w14:textId="116D602F" w:rsidR="00A619FA" w:rsidRDefault="00A619FA" w:rsidP="00A619FA">
            <w:pPr>
              <w:spacing w:line="240" w:lineRule="atLeast"/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Full N</w:t>
            </w:r>
            <w:r w:rsidRPr="00D02C9F">
              <w:rPr>
                <w:rFonts w:ascii="Arial" w:hAnsi="Arial" w:cs="Arial"/>
                <w:b/>
              </w:rPr>
              <w:t>ame</w:t>
            </w:r>
            <w:r>
              <w:rPr>
                <w:rFonts w:ascii="Arial" w:hAnsi="Arial" w:cs="Arial"/>
                <w:b/>
              </w:rPr>
              <w:t>:</w:t>
            </w:r>
          </w:p>
          <w:p w14:paraId="01389750" w14:textId="23C41814" w:rsidR="00A619FA" w:rsidRDefault="00A619FA" w:rsidP="00A619FA">
            <w:pPr>
              <w:spacing w:line="240" w:lineRule="atLeast"/>
              <w:textAlignment w:val="baseline"/>
              <w:rPr>
                <w:rFonts w:ascii="Arial" w:hAnsi="Arial" w:cs="Arial"/>
                <w:b/>
              </w:rPr>
            </w:pPr>
          </w:p>
        </w:tc>
      </w:tr>
      <w:tr w:rsidR="00A619FA" w:rsidRPr="00D02C9F" w14:paraId="2DCF52E1" w14:textId="77777777" w:rsidTr="00A619FA">
        <w:tc>
          <w:tcPr>
            <w:tcW w:w="9016" w:type="dxa"/>
            <w:gridSpan w:val="2"/>
          </w:tcPr>
          <w:p w14:paraId="03486A14" w14:textId="77777777" w:rsidR="00A619FA" w:rsidRPr="00D02C9F" w:rsidRDefault="00A619FA" w:rsidP="00A619FA">
            <w:pPr>
              <w:spacing w:line="240" w:lineRule="atLeast"/>
              <w:textAlignment w:val="baseline"/>
              <w:rPr>
                <w:rFonts w:ascii="Arial" w:hAnsi="Arial" w:cs="Arial"/>
                <w:b/>
              </w:rPr>
            </w:pPr>
            <w:r w:rsidRPr="00D02C9F">
              <w:rPr>
                <w:rFonts w:ascii="Arial" w:hAnsi="Arial" w:cs="Arial"/>
                <w:b/>
              </w:rPr>
              <w:t>Home address</w:t>
            </w:r>
            <w:r>
              <w:rPr>
                <w:rFonts w:ascii="Arial" w:hAnsi="Arial" w:cs="Arial"/>
                <w:b/>
              </w:rPr>
              <w:t>:</w:t>
            </w:r>
          </w:p>
          <w:p w14:paraId="0C1A41C8" w14:textId="77777777" w:rsidR="00A619FA" w:rsidRDefault="00A619FA" w:rsidP="00A619FA">
            <w:pPr>
              <w:spacing w:line="240" w:lineRule="atLeast"/>
              <w:textAlignment w:val="baseline"/>
              <w:rPr>
                <w:rFonts w:ascii="Arial" w:eastAsia="Times New Roman" w:hAnsi="Arial" w:cs="Arial"/>
                <w:lang w:eastAsia="en-GB"/>
              </w:rPr>
            </w:pPr>
          </w:p>
          <w:p w14:paraId="665A5831" w14:textId="14078245" w:rsidR="00A619FA" w:rsidRDefault="00A619FA" w:rsidP="00A619FA">
            <w:pPr>
              <w:spacing w:line="240" w:lineRule="atLeast"/>
              <w:textAlignment w:val="baseline"/>
              <w:rPr>
                <w:rFonts w:ascii="Arial" w:eastAsia="Times New Roman" w:hAnsi="Arial" w:cs="Arial"/>
                <w:lang w:eastAsia="en-GB"/>
              </w:rPr>
            </w:pPr>
          </w:p>
          <w:p w14:paraId="7F1D3B53" w14:textId="1F79CA14" w:rsidR="00A619FA" w:rsidRDefault="00A619FA" w:rsidP="00A619FA">
            <w:pPr>
              <w:spacing w:line="240" w:lineRule="atLeast"/>
              <w:textAlignment w:val="baseline"/>
              <w:rPr>
                <w:rFonts w:ascii="Arial" w:eastAsia="Times New Roman" w:hAnsi="Arial" w:cs="Arial"/>
                <w:lang w:eastAsia="en-GB"/>
              </w:rPr>
            </w:pPr>
          </w:p>
          <w:p w14:paraId="1E4A1C89" w14:textId="77777777" w:rsidR="00A619FA" w:rsidRPr="00D02C9F" w:rsidRDefault="00A619FA" w:rsidP="00A619FA">
            <w:pPr>
              <w:spacing w:line="240" w:lineRule="atLeast"/>
              <w:textAlignment w:val="baseline"/>
              <w:rPr>
                <w:rFonts w:ascii="Arial" w:eastAsia="Times New Roman" w:hAnsi="Arial" w:cs="Arial"/>
                <w:lang w:eastAsia="en-GB"/>
              </w:rPr>
            </w:pPr>
          </w:p>
          <w:p w14:paraId="32F64C06" w14:textId="77777777" w:rsidR="00A619FA" w:rsidRPr="00D02C9F" w:rsidRDefault="00A619FA" w:rsidP="00A619FA">
            <w:pPr>
              <w:spacing w:line="240" w:lineRule="atLeast"/>
              <w:textAlignment w:val="baseline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A619FA" w:rsidRPr="00D02C9F" w14:paraId="235FDC33" w14:textId="77777777" w:rsidTr="00A619FA">
        <w:tc>
          <w:tcPr>
            <w:tcW w:w="4509" w:type="dxa"/>
          </w:tcPr>
          <w:p w14:paraId="05AB4D45" w14:textId="1DCB1C40" w:rsidR="00A619FA" w:rsidRPr="00D02C9F" w:rsidRDefault="00A619FA" w:rsidP="00A61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Mobile Number:</w:t>
            </w:r>
          </w:p>
          <w:p w14:paraId="17C00724" w14:textId="77777777" w:rsidR="00A619FA" w:rsidRDefault="00A619FA" w:rsidP="00A619FA">
            <w:pPr>
              <w:spacing w:line="240" w:lineRule="atLeast"/>
              <w:textAlignment w:val="baseline"/>
              <w:rPr>
                <w:rFonts w:ascii="Arial" w:eastAsia="Times New Roman" w:hAnsi="Arial" w:cs="Arial"/>
                <w:lang w:eastAsia="en-GB"/>
              </w:rPr>
            </w:pPr>
          </w:p>
          <w:p w14:paraId="3CDEB6F6" w14:textId="77777777" w:rsidR="00A619FA" w:rsidRPr="00D02C9F" w:rsidRDefault="00A619FA" w:rsidP="00A619FA">
            <w:pPr>
              <w:spacing w:line="240" w:lineRule="atLeast"/>
              <w:textAlignment w:val="baseline"/>
              <w:rPr>
                <w:rFonts w:ascii="Arial" w:eastAsia="Times New Roman" w:hAnsi="Arial" w:cs="Arial"/>
                <w:lang w:eastAsia="en-GB"/>
              </w:rPr>
            </w:pPr>
          </w:p>
          <w:p w14:paraId="471DCEC3" w14:textId="77777777" w:rsidR="00A619FA" w:rsidRPr="00D02C9F" w:rsidRDefault="00A619FA" w:rsidP="00A619FA">
            <w:pPr>
              <w:spacing w:line="240" w:lineRule="atLeast"/>
              <w:textAlignment w:val="baseline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4507" w:type="dxa"/>
          </w:tcPr>
          <w:p w14:paraId="5D91EF0C" w14:textId="77777777" w:rsidR="00A619FA" w:rsidRPr="00D02C9F" w:rsidRDefault="00A619FA" w:rsidP="00A619FA">
            <w:pPr>
              <w:rPr>
                <w:rFonts w:ascii="Arial" w:hAnsi="Arial" w:cs="Arial"/>
                <w:b/>
              </w:rPr>
            </w:pPr>
            <w:r w:rsidRPr="00D02C9F">
              <w:rPr>
                <w:rFonts w:ascii="Arial" w:hAnsi="Arial" w:cs="Arial"/>
                <w:b/>
              </w:rPr>
              <w:t>Email address</w:t>
            </w:r>
            <w:r>
              <w:rPr>
                <w:rFonts w:ascii="Arial" w:hAnsi="Arial" w:cs="Arial"/>
                <w:b/>
              </w:rPr>
              <w:t>:</w:t>
            </w:r>
          </w:p>
          <w:p w14:paraId="428C81E4" w14:textId="77777777" w:rsidR="00A619FA" w:rsidRPr="00D02C9F" w:rsidRDefault="00A619FA" w:rsidP="00A619FA">
            <w:pPr>
              <w:spacing w:line="240" w:lineRule="atLeast"/>
              <w:textAlignment w:val="baseline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A619FA" w:rsidRPr="00D02C9F" w14:paraId="733F263D" w14:textId="77777777" w:rsidTr="00A619FA">
        <w:tc>
          <w:tcPr>
            <w:tcW w:w="9016" w:type="dxa"/>
            <w:gridSpan w:val="2"/>
          </w:tcPr>
          <w:p w14:paraId="6DB14EE5" w14:textId="3BB36386" w:rsidR="00281455" w:rsidRDefault="00281455" w:rsidP="00A619FA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szCs w:val="28"/>
              </w:rPr>
              <w:t>Can we use the details above as an emergency contact? Yes/No</w:t>
            </w:r>
          </w:p>
          <w:p w14:paraId="00EFDB87" w14:textId="5B11734D" w:rsidR="00A619FA" w:rsidRDefault="00281455" w:rsidP="00A619FA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szCs w:val="28"/>
              </w:rPr>
              <w:t>If not please give details below.</w:t>
            </w:r>
          </w:p>
          <w:p w14:paraId="5E545DC2" w14:textId="659DC280" w:rsidR="00281455" w:rsidRDefault="00281455" w:rsidP="00A619FA">
            <w:pPr>
              <w:rPr>
                <w:rFonts w:ascii="Arial" w:hAnsi="Arial" w:cs="Arial"/>
                <w:szCs w:val="28"/>
              </w:rPr>
            </w:pPr>
          </w:p>
          <w:p w14:paraId="703B9F55" w14:textId="79E80CD4" w:rsidR="00281455" w:rsidRPr="00281455" w:rsidRDefault="00281455" w:rsidP="00A619FA">
            <w:pPr>
              <w:rPr>
                <w:rFonts w:ascii="Arial" w:hAnsi="Arial" w:cs="Arial"/>
                <w:b/>
                <w:bCs/>
                <w:szCs w:val="28"/>
              </w:rPr>
            </w:pPr>
            <w:r w:rsidRPr="00281455">
              <w:rPr>
                <w:rFonts w:ascii="Arial" w:hAnsi="Arial" w:cs="Arial"/>
                <w:b/>
                <w:bCs/>
                <w:szCs w:val="28"/>
              </w:rPr>
              <w:t>Name of contact:</w:t>
            </w:r>
          </w:p>
          <w:p w14:paraId="56410D23" w14:textId="77777777" w:rsidR="00281455" w:rsidRPr="00281455" w:rsidRDefault="00281455" w:rsidP="00A619FA">
            <w:pPr>
              <w:rPr>
                <w:rFonts w:ascii="Arial" w:hAnsi="Arial" w:cs="Arial"/>
                <w:b/>
                <w:bCs/>
                <w:szCs w:val="28"/>
              </w:rPr>
            </w:pPr>
          </w:p>
          <w:p w14:paraId="394F4649" w14:textId="18A1D5C1" w:rsidR="00281455" w:rsidRPr="00281455" w:rsidRDefault="00281455" w:rsidP="00A619FA">
            <w:pPr>
              <w:rPr>
                <w:rFonts w:ascii="Arial" w:hAnsi="Arial" w:cs="Arial"/>
                <w:b/>
                <w:bCs/>
                <w:szCs w:val="28"/>
              </w:rPr>
            </w:pPr>
            <w:r w:rsidRPr="00281455">
              <w:rPr>
                <w:rFonts w:ascii="Arial" w:hAnsi="Arial" w:cs="Arial"/>
                <w:b/>
                <w:bCs/>
                <w:szCs w:val="28"/>
              </w:rPr>
              <w:lastRenderedPageBreak/>
              <w:t>Mobile number:</w:t>
            </w:r>
          </w:p>
          <w:p w14:paraId="1391FF05" w14:textId="77777777" w:rsidR="00281455" w:rsidRPr="00281455" w:rsidRDefault="00281455" w:rsidP="00A619FA">
            <w:pPr>
              <w:rPr>
                <w:rFonts w:ascii="Arial" w:hAnsi="Arial" w:cs="Arial"/>
                <w:b/>
                <w:bCs/>
                <w:szCs w:val="28"/>
              </w:rPr>
            </w:pPr>
          </w:p>
          <w:p w14:paraId="00CB23C9" w14:textId="56FE6EA8" w:rsidR="00281455" w:rsidRPr="00281455" w:rsidRDefault="00281455" w:rsidP="00A619FA">
            <w:pPr>
              <w:rPr>
                <w:rFonts w:ascii="Arial" w:hAnsi="Arial" w:cs="Arial"/>
                <w:b/>
                <w:bCs/>
                <w:szCs w:val="28"/>
              </w:rPr>
            </w:pPr>
            <w:r w:rsidRPr="00281455">
              <w:rPr>
                <w:rFonts w:ascii="Arial" w:hAnsi="Arial" w:cs="Arial"/>
                <w:b/>
                <w:bCs/>
                <w:szCs w:val="28"/>
              </w:rPr>
              <w:t>Email address:</w:t>
            </w:r>
          </w:p>
          <w:p w14:paraId="22DEE01A" w14:textId="77777777" w:rsidR="00A619FA" w:rsidRPr="00D02C9F" w:rsidRDefault="00A619FA" w:rsidP="00A619FA">
            <w:pPr>
              <w:rPr>
                <w:rFonts w:ascii="Arial" w:hAnsi="Arial" w:cs="Arial"/>
                <w:szCs w:val="28"/>
              </w:rPr>
            </w:pPr>
          </w:p>
          <w:p w14:paraId="5B47F998" w14:textId="77777777" w:rsidR="00A619FA" w:rsidRPr="00D02C9F" w:rsidRDefault="00A619FA" w:rsidP="00A619FA">
            <w:pPr>
              <w:spacing w:line="240" w:lineRule="atLeast"/>
              <w:textAlignment w:val="baseline"/>
              <w:rPr>
                <w:rFonts w:ascii="Arial" w:eastAsia="Times New Roman" w:hAnsi="Arial" w:cs="Arial"/>
                <w:lang w:eastAsia="en-GB"/>
              </w:rPr>
            </w:pPr>
          </w:p>
        </w:tc>
      </w:tr>
    </w:tbl>
    <w:p w14:paraId="3FC79725" w14:textId="59A908EC" w:rsidR="00A619FA" w:rsidRDefault="00A619FA" w:rsidP="00A870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C81FF3" w14:textId="77777777" w:rsidR="00281455" w:rsidRDefault="00281455" w:rsidP="00A870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1455" w:rsidRPr="002F3DF4" w14:paraId="21DD335D" w14:textId="77777777" w:rsidTr="004A298E">
        <w:tc>
          <w:tcPr>
            <w:tcW w:w="9016" w:type="dxa"/>
            <w:gridSpan w:val="2"/>
          </w:tcPr>
          <w:p w14:paraId="7E3712E7" w14:textId="09BC1994" w:rsidR="00281455" w:rsidRPr="00281455" w:rsidRDefault="00281455" w:rsidP="004A298E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Participant Medical Information</w:t>
            </w:r>
          </w:p>
        </w:tc>
      </w:tr>
      <w:tr w:rsidR="00281455" w:rsidRPr="002F3DF4" w14:paraId="19407A85" w14:textId="77777777" w:rsidTr="004A298E">
        <w:tc>
          <w:tcPr>
            <w:tcW w:w="4508" w:type="dxa"/>
          </w:tcPr>
          <w:p w14:paraId="2961A483" w14:textId="2B21D20C" w:rsidR="00281455" w:rsidRDefault="00281455" w:rsidP="00281455">
            <w:pPr>
              <w:pStyle w:val="Body2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Does the participant have any allergies </w:t>
            </w:r>
            <w:r w:rsidR="00123F0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or medical conditions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 should be aware of? Yes/No</w:t>
            </w:r>
          </w:p>
          <w:p w14:paraId="091A8529" w14:textId="0CE61C3D" w:rsidR="00281455" w:rsidRDefault="00123F0B" w:rsidP="00281455">
            <w:pPr>
              <w:pStyle w:val="Body2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If yes, please give details:</w:t>
            </w:r>
          </w:p>
          <w:p w14:paraId="23F6E523" w14:textId="384DB889" w:rsidR="00281455" w:rsidRPr="00281455" w:rsidRDefault="00281455" w:rsidP="00281455">
            <w:pPr>
              <w:pStyle w:val="Body2"/>
              <w:rPr>
                <w:rFonts w:ascii="Arial" w:eastAsia="American Typewriter" w:hAnsi="Arial" w:cs="Arial"/>
                <w:b/>
                <w:bCs/>
                <w:color w:val="000000" w:themeColor="text1"/>
                <w:sz w:val="24"/>
                <w:szCs w:val="24"/>
                <w:u w:val="single"/>
              </w:rPr>
            </w:pPr>
          </w:p>
          <w:p w14:paraId="21F10A90" w14:textId="77777777" w:rsidR="00281455" w:rsidRPr="00281455" w:rsidRDefault="00281455" w:rsidP="004A298E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08" w:type="dxa"/>
          </w:tcPr>
          <w:p w14:paraId="70E1EDBC" w14:textId="15E0A6B4" w:rsidR="00281455" w:rsidRDefault="00123F0B" w:rsidP="004A298E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Does the participant have any Additional Support Needs? Yes/No</w:t>
            </w:r>
          </w:p>
          <w:p w14:paraId="6667F911" w14:textId="3DCAEB6D" w:rsidR="00123F0B" w:rsidRDefault="00123F0B" w:rsidP="004A298E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70050D11" w14:textId="0CD33F16" w:rsidR="00123F0B" w:rsidRDefault="00123F0B" w:rsidP="00123F0B">
            <w:pPr>
              <w:pStyle w:val="Body2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If yes, please give details:</w:t>
            </w:r>
          </w:p>
          <w:p w14:paraId="2CB67DCE" w14:textId="77777777" w:rsidR="00123F0B" w:rsidRDefault="00123F0B" w:rsidP="004A298E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51BD6214" w14:textId="77777777" w:rsidR="00123F0B" w:rsidRDefault="00123F0B" w:rsidP="004A298E">
            <w:pPr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  <w:p w14:paraId="5D3A1B91" w14:textId="266A2941" w:rsidR="00123F0B" w:rsidRPr="00281455" w:rsidRDefault="00123F0B" w:rsidP="004A298E">
            <w:pPr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</w:tbl>
    <w:p w14:paraId="12A99A70" w14:textId="77777777" w:rsidR="00A870BD" w:rsidRPr="002F3DF4" w:rsidRDefault="00A870BD" w:rsidP="00A870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1455" w:rsidRPr="002F3DF4" w14:paraId="2C0D5580" w14:textId="77777777" w:rsidTr="00DE6189">
        <w:tc>
          <w:tcPr>
            <w:tcW w:w="9016" w:type="dxa"/>
            <w:gridSpan w:val="2"/>
          </w:tcPr>
          <w:p w14:paraId="0D485C65" w14:textId="0E48B203" w:rsidR="00281455" w:rsidRPr="00281455" w:rsidRDefault="00281455" w:rsidP="00A870B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8145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Deposit Details</w:t>
            </w:r>
          </w:p>
        </w:tc>
      </w:tr>
      <w:tr w:rsidR="002F3DF4" w:rsidRPr="002F3DF4" w14:paraId="6E7AF2C0" w14:textId="77777777" w:rsidTr="002F3DF4">
        <w:tc>
          <w:tcPr>
            <w:tcW w:w="4508" w:type="dxa"/>
          </w:tcPr>
          <w:p w14:paraId="7DBFAE00" w14:textId="0BD6D57A" w:rsidR="002F3DF4" w:rsidRDefault="002F3DF4" w:rsidP="002F3DF4">
            <w:pPr>
              <w:pStyle w:val="Body2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8145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Kickstart Opera</w:t>
            </w:r>
          </w:p>
          <w:p w14:paraId="4BC8688F" w14:textId="2D48076B" w:rsidR="00DF087E" w:rsidRPr="00281455" w:rsidRDefault="00DF087E" w:rsidP="002F3DF4">
            <w:pPr>
              <w:pStyle w:val="Body2"/>
              <w:jc w:val="center"/>
              <w:rPr>
                <w:rFonts w:ascii="Arial" w:eastAsia="American Typewriter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Bank of Scotland</w:t>
            </w:r>
          </w:p>
          <w:p w14:paraId="3D8338C0" w14:textId="77777777" w:rsidR="002F3DF4" w:rsidRPr="00281455" w:rsidRDefault="002F3DF4" w:rsidP="002F3DF4">
            <w:pPr>
              <w:pStyle w:val="Body2"/>
              <w:jc w:val="center"/>
              <w:rPr>
                <w:rFonts w:ascii="Arial" w:eastAsia="American Typewriter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8145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Sort code: 80-22-60</w:t>
            </w:r>
          </w:p>
          <w:p w14:paraId="6E24F63D" w14:textId="77777777" w:rsidR="002F3DF4" w:rsidRPr="00281455" w:rsidRDefault="002F3DF4" w:rsidP="002F3DF4">
            <w:pPr>
              <w:pStyle w:val="Body2"/>
              <w:jc w:val="center"/>
              <w:rPr>
                <w:rFonts w:ascii="Arial" w:eastAsia="American Typewriter" w:hAnsi="Arial" w:cs="Arial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28145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Account no: 20313568</w:t>
            </w:r>
          </w:p>
          <w:p w14:paraId="1695DBEE" w14:textId="77777777" w:rsidR="002F3DF4" w:rsidRPr="00281455" w:rsidRDefault="002F3DF4" w:rsidP="00A870B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08" w:type="dxa"/>
          </w:tcPr>
          <w:p w14:paraId="280AF17A" w14:textId="4408291B" w:rsidR="002F3DF4" w:rsidRPr="00281455" w:rsidRDefault="00281455" w:rsidP="00A870B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8145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Deposit of £2</w:t>
            </w:r>
            <w:r w:rsidR="001D75D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  <w:p w14:paraId="6720B301" w14:textId="77777777" w:rsidR="00281455" w:rsidRPr="00281455" w:rsidRDefault="00281455" w:rsidP="00A870B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0E22F76E" w14:textId="475F874F" w:rsidR="00281455" w:rsidRPr="00281455" w:rsidRDefault="00281455" w:rsidP="00A870BD">
            <w:pPr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281455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We ask the remaining fee for the </w:t>
            </w:r>
            <w:r w:rsidR="00123F0B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  <w:szCs w:val="24"/>
              </w:rPr>
              <w:t>course</w:t>
            </w:r>
            <w:r w:rsidRPr="00281455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(£</w:t>
            </w:r>
            <w:r w:rsidR="00FE6206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  <w:szCs w:val="24"/>
              </w:rPr>
              <w:t>6</w:t>
            </w:r>
            <w:r w:rsidR="001B6CF1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  <w:szCs w:val="24"/>
              </w:rPr>
              <w:t>0</w:t>
            </w:r>
            <w:r w:rsidRPr="00281455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) is paid before </w:t>
            </w:r>
            <w:r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Wk. </w:t>
            </w:r>
            <w:r w:rsidR="006550A0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  <w:szCs w:val="24"/>
              </w:rPr>
              <w:t>20/03/23.</w:t>
            </w:r>
            <w:r w:rsidRPr="00281455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14:paraId="0F967090" w14:textId="473DB816" w:rsidR="00551A17" w:rsidRPr="00123F0B" w:rsidRDefault="00551A17" w:rsidP="00A870B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545BAA6" w14:textId="08F35377" w:rsidR="00123F0B" w:rsidRPr="00017A5A" w:rsidRDefault="00123F0B" w:rsidP="00A870BD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017A5A">
        <w:rPr>
          <w:rFonts w:ascii="Arial" w:hAnsi="Arial" w:cs="Arial"/>
          <w:b/>
          <w:bCs/>
          <w:color w:val="000000" w:themeColor="text1"/>
          <w:sz w:val="28"/>
          <w:szCs w:val="28"/>
        </w:rPr>
        <w:t>Workshop:</w:t>
      </w:r>
    </w:p>
    <w:p w14:paraId="543CD98C" w14:textId="639A5098" w:rsidR="00123F0B" w:rsidRPr="00017A5A" w:rsidRDefault="00123F0B" w:rsidP="00A870BD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017A5A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Would the participant like a </w:t>
      </w:r>
      <w:r w:rsidR="006550A0">
        <w:rPr>
          <w:rFonts w:ascii="Arial" w:hAnsi="Arial" w:cs="Arial"/>
          <w:b/>
          <w:bCs/>
          <w:color w:val="000000" w:themeColor="text1"/>
          <w:sz w:val="28"/>
          <w:szCs w:val="28"/>
        </w:rPr>
        <w:t>solo ro</w:t>
      </w:r>
      <w:r w:rsidR="006F5514">
        <w:rPr>
          <w:rFonts w:ascii="Arial" w:hAnsi="Arial" w:cs="Arial"/>
          <w:b/>
          <w:bCs/>
          <w:color w:val="000000" w:themeColor="text1"/>
          <w:sz w:val="28"/>
          <w:szCs w:val="28"/>
        </w:rPr>
        <w:t>le?</w:t>
      </w:r>
    </w:p>
    <w:p w14:paraId="1C5C6C05" w14:textId="797B9D47" w:rsidR="00123F0B" w:rsidRPr="00017A5A" w:rsidRDefault="00123F0B" w:rsidP="00A870BD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017A5A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Yes/No </w:t>
      </w:r>
    </w:p>
    <w:p w14:paraId="4141C448" w14:textId="562A3E85" w:rsidR="00123F0B" w:rsidRPr="00017A5A" w:rsidRDefault="00123F0B" w:rsidP="00A870BD">
      <w:pPr>
        <w:rPr>
          <w:rFonts w:ascii="Arial" w:hAnsi="Arial" w:cs="Arial"/>
          <w:b/>
          <w:bCs/>
          <w:sz w:val="28"/>
          <w:szCs w:val="28"/>
        </w:rPr>
      </w:pPr>
      <w:r w:rsidRPr="00017A5A">
        <w:rPr>
          <w:rFonts w:ascii="Arial" w:hAnsi="Arial" w:cs="Arial"/>
          <w:b/>
          <w:bCs/>
          <w:sz w:val="28"/>
          <w:szCs w:val="28"/>
        </w:rPr>
        <w:t xml:space="preserve">Do we have permission for the participant to be photographed </w:t>
      </w:r>
      <w:r w:rsidR="00017A5A" w:rsidRPr="00017A5A">
        <w:rPr>
          <w:rFonts w:ascii="Arial" w:hAnsi="Arial" w:cs="Arial"/>
          <w:b/>
          <w:bCs/>
          <w:sz w:val="28"/>
          <w:szCs w:val="28"/>
        </w:rPr>
        <w:t xml:space="preserve">during the course for marketing purposes? </w:t>
      </w:r>
      <w:r w:rsidR="00017A5A" w:rsidRPr="00017A5A">
        <w:rPr>
          <w:rFonts w:ascii="Arial" w:hAnsi="Arial" w:cs="Arial"/>
          <w:b/>
          <w:bCs/>
          <w:i/>
          <w:iCs/>
          <w:sz w:val="28"/>
          <w:szCs w:val="28"/>
        </w:rPr>
        <w:t xml:space="preserve">(Safety of all children in our care is our highest priority. </w:t>
      </w:r>
      <w:r w:rsidR="00017A5A" w:rsidRPr="00017A5A">
        <w:rPr>
          <w:rFonts w:ascii="Arial" w:hAnsi="Arial" w:cs="Arial"/>
          <w:b/>
          <w:bCs/>
          <w:sz w:val="28"/>
          <w:szCs w:val="28"/>
        </w:rPr>
        <w:t>Please see our safeguarding policy on our website for more details).</w:t>
      </w:r>
    </w:p>
    <w:p w14:paraId="692AA85F" w14:textId="11F6351A" w:rsidR="00017A5A" w:rsidRPr="00017A5A" w:rsidRDefault="00017A5A" w:rsidP="00A870BD">
      <w:pPr>
        <w:rPr>
          <w:rFonts w:ascii="Arial" w:hAnsi="Arial" w:cs="Arial"/>
          <w:b/>
          <w:bCs/>
          <w:sz w:val="28"/>
          <w:szCs w:val="28"/>
        </w:rPr>
      </w:pPr>
      <w:r w:rsidRPr="00017A5A">
        <w:rPr>
          <w:rFonts w:ascii="Arial" w:hAnsi="Arial" w:cs="Arial"/>
          <w:b/>
          <w:bCs/>
          <w:sz w:val="28"/>
          <w:szCs w:val="28"/>
        </w:rPr>
        <w:t>Yes/No</w:t>
      </w:r>
    </w:p>
    <w:p w14:paraId="7FA05CD9" w14:textId="77777777" w:rsidR="00017A5A" w:rsidRPr="00017A5A" w:rsidRDefault="00017A5A" w:rsidP="00A870BD">
      <w:pPr>
        <w:rPr>
          <w:rFonts w:ascii="Arial" w:hAnsi="Arial" w:cs="Arial"/>
          <w:b/>
          <w:bCs/>
          <w:sz w:val="28"/>
          <w:szCs w:val="28"/>
        </w:rPr>
      </w:pPr>
    </w:p>
    <w:p w14:paraId="160D70DC" w14:textId="77777777" w:rsidR="006F5514" w:rsidRDefault="006F5514" w:rsidP="00A870BD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0910FDD" w14:textId="77777777" w:rsidR="006F5514" w:rsidRDefault="006F5514" w:rsidP="00A870BD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5B25D26" w14:textId="77777777" w:rsidR="006F5514" w:rsidRDefault="006F5514" w:rsidP="00A870BD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9690ECB" w14:textId="281A5818" w:rsidR="00551A17" w:rsidRPr="00017A5A" w:rsidRDefault="00551A17" w:rsidP="00A870BD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017A5A"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>Code of conduct:</w:t>
      </w:r>
    </w:p>
    <w:p w14:paraId="6E694A59" w14:textId="77777777" w:rsidR="00551A17" w:rsidRPr="00017A5A" w:rsidRDefault="00551A17" w:rsidP="00A870BD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85638E8" w14:textId="59FD1724" w:rsidR="00551A17" w:rsidRPr="00017A5A" w:rsidRDefault="00551A17" w:rsidP="00A870BD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017A5A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If your child behaves </w:t>
      </w:r>
      <w:r w:rsidR="00123F0B" w:rsidRPr="00017A5A">
        <w:rPr>
          <w:rFonts w:ascii="Arial" w:hAnsi="Arial" w:cs="Arial"/>
          <w:b/>
          <w:bCs/>
          <w:color w:val="000000" w:themeColor="text1"/>
          <w:sz w:val="28"/>
          <w:szCs w:val="28"/>
        </w:rPr>
        <w:t>in a manner</w:t>
      </w:r>
      <w:r w:rsidRPr="00017A5A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we deem</w:t>
      </w:r>
      <w:r w:rsidR="00017A5A" w:rsidRPr="00017A5A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extremely</w:t>
      </w:r>
      <w:r w:rsidRPr="00017A5A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inappropriate</w:t>
      </w:r>
      <w:r w:rsidR="00017A5A" w:rsidRPr="00017A5A">
        <w:rPr>
          <w:rFonts w:ascii="Arial" w:hAnsi="Arial" w:cs="Arial"/>
          <w:b/>
          <w:bCs/>
          <w:color w:val="000000" w:themeColor="text1"/>
          <w:sz w:val="28"/>
          <w:szCs w:val="28"/>
        </w:rPr>
        <w:t>, we</w:t>
      </w:r>
      <w:r w:rsidRPr="00017A5A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reserve the right to remove them from the course.</w:t>
      </w:r>
    </w:p>
    <w:p w14:paraId="016FEF72" w14:textId="10F068BB" w:rsidR="00F91C35" w:rsidRPr="00017A5A" w:rsidRDefault="006F5514" w:rsidP="00A870BD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017A5A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BA5FE6" wp14:editId="3D813947">
                <wp:simplePos x="0" y="0"/>
                <wp:positionH relativeFrom="column">
                  <wp:posOffset>-50165</wp:posOffset>
                </wp:positionH>
                <wp:positionV relativeFrom="paragraph">
                  <wp:posOffset>287712</wp:posOffset>
                </wp:positionV>
                <wp:extent cx="4039438" cy="1235948"/>
                <wp:effectExtent l="0" t="0" r="12065" b="889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9438" cy="123594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27C3EB" id="Rectangle 3" o:spid="_x0000_s1026" style="position:absolute;margin-left:-3.95pt;margin-top:22.65pt;width:318.05pt;height:9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" fillcolor="white [3201]" strokecolor="black [3213]" strokeweight="1pt"/>
            </w:pict>
          </mc:Fallback>
        </mc:AlternateContent>
      </w:r>
      <w:r w:rsidR="00F91C35" w:rsidRPr="00017A5A">
        <w:rPr>
          <w:rFonts w:ascii="Arial" w:hAnsi="Arial" w:cs="Arial"/>
          <w:b/>
          <w:bCs/>
          <w:color w:val="000000" w:themeColor="text1"/>
          <w:sz w:val="28"/>
          <w:szCs w:val="28"/>
        </w:rPr>
        <w:t>Parent/ Guardian signature, please scan into the box below</w:t>
      </w:r>
    </w:p>
    <w:p w14:paraId="3E418A22" w14:textId="10EDE17E" w:rsidR="00551A17" w:rsidRPr="00017A5A" w:rsidRDefault="00551A17" w:rsidP="00A870B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35D0A26" w14:textId="77777777" w:rsidR="00551A17" w:rsidRPr="00017A5A" w:rsidRDefault="00551A17" w:rsidP="00A870B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35B4A44" w14:textId="77777777" w:rsidR="00551A17" w:rsidRPr="00017A5A" w:rsidRDefault="00551A17" w:rsidP="00A870B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03CF348" w14:textId="77777777" w:rsidR="002A4537" w:rsidRPr="00017A5A" w:rsidRDefault="002A4537" w:rsidP="00A870B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D4E1687" w14:textId="05C340F5" w:rsidR="002A4537" w:rsidRPr="00017A5A" w:rsidRDefault="00017A5A" w:rsidP="00A870BD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017A5A">
        <w:rPr>
          <w:rFonts w:ascii="Arial" w:hAnsi="Arial" w:cs="Arial"/>
          <w:b/>
          <w:bCs/>
          <w:color w:val="000000" w:themeColor="text1"/>
          <w:sz w:val="28"/>
          <w:szCs w:val="28"/>
        </w:rPr>
        <w:t>Thank you for taking the time to complete this booking form.</w:t>
      </w:r>
    </w:p>
    <w:p w14:paraId="67C31F2B" w14:textId="77777777" w:rsidR="00F91C35" w:rsidRPr="00017A5A" w:rsidRDefault="002A4537" w:rsidP="00A870BD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017A5A">
        <w:rPr>
          <w:rFonts w:ascii="Arial" w:hAnsi="Arial" w:cs="Arial"/>
          <w:b/>
          <w:bCs/>
          <w:color w:val="000000" w:themeColor="text1"/>
          <w:sz w:val="28"/>
          <w:szCs w:val="28"/>
        </w:rPr>
        <w:t>P</w:t>
      </w:r>
      <w:r w:rsidR="00F91C35" w:rsidRPr="00017A5A">
        <w:rPr>
          <w:rFonts w:ascii="Arial" w:hAnsi="Arial" w:cs="Arial"/>
          <w:b/>
          <w:bCs/>
          <w:color w:val="000000" w:themeColor="text1"/>
          <w:sz w:val="28"/>
          <w:szCs w:val="28"/>
        </w:rPr>
        <w:t>lease submit this form to the following email address:</w:t>
      </w:r>
    </w:p>
    <w:p w14:paraId="438FA4A4" w14:textId="77777777" w:rsidR="00F91C35" w:rsidRPr="00017A5A" w:rsidRDefault="00F91C35" w:rsidP="00A870BD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8ABF041" w14:textId="77777777" w:rsidR="00F91C35" w:rsidRPr="00017A5A" w:rsidRDefault="00000000" w:rsidP="00A870BD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hyperlink r:id="rId6" w:history="1">
        <w:r w:rsidR="00F91C35" w:rsidRPr="00017A5A">
          <w:rPr>
            <w:rStyle w:val="Hyperlink"/>
            <w:rFonts w:ascii="Arial" w:hAnsi="Arial" w:cs="Arial"/>
            <w:b/>
            <w:bCs/>
            <w:color w:val="000000" w:themeColor="text1"/>
            <w:sz w:val="28"/>
            <w:szCs w:val="28"/>
          </w:rPr>
          <w:t>admin@kickstartopera.com</w:t>
        </w:r>
      </w:hyperlink>
    </w:p>
    <w:p w14:paraId="772CF528" w14:textId="77777777" w:rsidR="00F91C35" w:rsidRPr="002F3DF4" w:rsidRDefault="00F91C35" w:rsidP="00A870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94FC34" w14:textId="77777777" w:rsidR="00551A17" w:rsidRPr="002F3DF4" w:rsidRDefault="00551A17" w:rsidP="00A870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551A17" w:rsidRPr="002F3D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">
    <w:altName w:val="﷽﷽﷽﷽﷽﷽﷽﷽໡能ȝ珰婴翮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ican Typewriter">
    <w:altName w:val="﷽﷽﷽﷽﷽﷽﷽﷽New"/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DF4"/>
    <w:rsid w:val="00017A5A"/>
    <w:rsid w:val="000A2120"/>
    <w:rsid w:val="00123F0B"/>
    <w:rsid w:val="001633E6"/>
    <w:rsid w:val="00181DB8"/>
    <w:rsid w:val="001B6CF1"/>
    <w:rsid w:val="001D75DB"/>
    <w:rsid w:val="00223155"/>
    <w:rsid w:val="00281455"/>
    <w:rsid w:val="002A4537"/>
    <w:rsid w:val="002F3DF4"/>
    <w:rsid w:val="00551A17"/>
    <w:rsid w:val="005D018A"/>
    <w:rsid w:val="006550A0"/>
    <w:rsid w:val="006F5514"/>
    <w:rsid w:val="0087752F"/>
    <w:rsid w:val="00880B02"/>
    <w:rsid w:val="008A3BE7"/>
    <w:rsid w:val="00901927"/>
    <w:rsid w:val="009B62D5"/>
    <w:rsid w:val="00A619FA"/>
    <w:rsid w:val="00A870BD"/>
    <w:rsid w:val="00B47D2D"/>
    <w:rsid w:val="00B55ED6"/>
    <w:rsid w:val="00BC6FCE"/>
    <w:rsid w:val="00BE75BA"/>
    <w:rsid w:val="00DF087E"/>
    <w:rsid w:val="00F91C35"/>
    <w:rsid w:val="00FE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21221"/>
  <w15:chartTrackingRefBased/>
  <w15:docId w15:val="{1306EE91-6D2E-AE4C-981C-AE6AAF7C9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7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91C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1C35"/>
    <w:rPr>
      <w:color w:val="605E5C"/>
      <w:shd w:val="clear" w:color="auto" w:fill="E1DFDD"/>
    </w:rPr>
  </w:style>
  <w:style w:type="paragraph" w:customStyle="1" w:styleId="Body2">
    <w:name w:val="Body 2"/>
    <w:rsid w:val="002F3DF4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64" w:lineRule="auto"/>
    </w:pPr>
    <w:rPr>
      <w:rFonts w:ascii="Avenir Next" w:eastAsia="Arial Unicode MS" w:hAnsi="Avenir Next" w:cs="Arial Unicode MS"/>
      <w:color w:val="000000"/>
      <w:bdr w:val="nil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min@kickstartopera.com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T7/KICKSTART%20OPERA/MAGIC%20FLUTE%20FEB%202020/Marketing%20/Application%20form%20Magic%20flu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Application%20form%20Magic%20flute.dotx</Template>
  <TotalTime>59</TotalTime>
  <Pages>3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Zara Wardrop</cp:lastModifiedBy>
  <cp:revision>14</cp:revision>
  <dcterms:created xsi:type="dcterms:W3CDTF">2021-07-06T18:31:00Z</dcterms:created>
  <dcterms:modified xsi:type="dcterms:W3CDTF">2023-01-27T21:58:00Z</dcterms:modified>
</cp:coreProperties>
</file>